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529" w:rsidRPr="00B63F5F" w:rsidRDefault="00742529" w:rsidP="00D20B75">
      <w:pPr>
        <w:shd w:val="clear" w:color="auto" w:fill="FFFFFF"/>
        <w:spacing w:before="30" w:after="0" w:line="300" w:lineRule="atLeast"/>
        <w:jc w:val="center"/>
        <w:rPr>
          <w:rFonts w:ascii="Verdana" w:hAnsi="Verdana" w:cs="Verdana"/>
          <w:sz w:val="20"/>
          <w:szCs w:val="20"/>
          <w:lang w:eastAsia="ru-RU"/>
        </w:rPr>
      </w:pPr>
      <w:r w:rsidRPr="008E39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19.25pt">
            <v:imagedata r:id="rId5" o:title=""/>
          </v:shape>
        </w:pic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 Школьное (ученическое) самоуправление в школе является общественным, самодеятельным, самоуправляемым, некоммерческим и добровольным объединением учеников школы.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Настоящее положение утверждено с учетом мнения учащихся школы и рассмотрено на первом заседании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Школьное (ученическое) самоуправление в школе действует на основании Положения о Школьном (ученическом) самоуправлении.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Внесения изменений в Положение о Школьном (ученическом) самоуправлении вносятся Советом старшеклассников. 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2. Органом Школьного (ученического) самоуправления школы является  Совет старшеклассников школы. 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 Совет старшеклассников школы избирается всеобщим прямым и тайным голосованием ежегодно не позднее 1  октября из числа обучающихся</w:t>
      </w: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старших классов  (8-11 классов)   и действует в течение учебного года.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Каждый обучающийся 8-11 классов имеет право избирать и быть избранным в   Совет старшеклассников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Порядок проведения выборов</w:t>
      </w: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членов  Совета старшеклассников определяется администрацией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В случае досрочного сложения полномочий члена  Совета старшеклассников школы, новый представитель класса – член  Совета старшеклассников избирается классом в срок не позднее 15 дней.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Деятельность  Совета старшеклассников школы направлена на всех учеников, обучающихся в школе. Решения  Совета старшеклассников школы распространяются на всех учеников, обучающихся в школе.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Совет старшеклассников школы непосредственно планирует и организует общешкольные праздники, акции, проводит тематические круглые столы, конференции, семинары и другие мероприятия, направленные на обеспечение творческого, интеллектуального, спортивного, духовно-патриотического, трудового развития обучающихся.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Советом старшеклассников школы в установленные сроки составляется и утверждается план работы на год и доводится до сведения администрации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Решения  Совета старшеклассников школы принимаются большинством  голосов членов  Совета старшеклассников школы  при условии участия в заседании  Совета старшеклассников школы не менее 2/3  от его состава. Заседания  Совета старшеклассников школы проводятся по мере необходимости, но не реже 1-го раза в месяц.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Решения  Совета старшеклассников школы доводятся до сведения обучающихся школы в течение трех дней, путем размещения соответствующей информации на доске объявлений и проведения собраний классов старостами классов.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По решению  Совета старшеклассников школы в его состав могут входить другие ученики, а также представители администрации школы, родительского комитета и т.д. Такие члены  Совета старшеклассников школы могут вносить вопросы на рассмотрение Совета старшеклассников школы, обладают правом совещательного голоса и не могут принимать участие в голосовании по вопросам, рассматриваемым на заседаниях  Совета старшеклассников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Совет старшеклассников школы самостоятельно определяет свою структуру. По решению  Совета старшеклассников школы при Совете старшеклассников школы для подготовки и проведения отдельных мероприятий и реализации работы по определенным направлениям могут создаваться инициативные группы.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Распределение обязанностей среди членов  Совета старшеклассников школы, а также определение основных направлений деятельности с учетом годовых планов работы осуществляется Советом старшеклассников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 Совет старшеклассников школы способствует реализации общешкольного плана в классах и в школе; организует работу с активом обучающихся старшего, среднего и младшего звена.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3. Создание и формирование  Совета старшеклассников школы направлено на самоуправление жизнедеятельностью коллектива школы, предусматривает систему преемственности и развития навыков общественной деятельности школьников начального (1-4 классы), среднего (5-7 классы) и старшего звена (8-11 классы).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Ученики начального звена школы (1-4 классы):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знакомятся с деятельностью  Совета старшеклассников школы через свое участие в различных школьных и внешкольных мероприятиях;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Ученики среднего звена школы (5-7 классы):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принимают участие в организации и проведении различных школьных и внешкольных мероприятиях: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имеют право выносить на рассмотрение Совета старшеклассников школы проекты по организации и проведению школьных мероприятий;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  имеют право избирать Совет старшеклассников.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Ученики старшего звена школы (8-11 классы):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принимают участие в организации и проведении различных школьных и внешкольных мероприятиях;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имеют право выносить на рассмотрение Совета старшеклассников школы проекты по организации и проведению школьных мероприятий;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имеют право избирать и быть избранными в Избирательную комиссию школы;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  имеют право избирать и быть избранными в  Совет старшеклассников школы.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Ученики 9-11 классов: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  имеют право избирать и быть избранными.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4. Обеспечивает деятельность  Совета старшеклассников школы координатор Школьного (ученического) самоуправления (заместитель директора по воспитательной работе), который назначается директором  школы.  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Координатор Школьного (ученического) самоуправления входит в состав  Совета старшеклассников школы, наряду с другими членами Совета старшеклассников школы, обладает правом решающего голоса и выполняет функцию секретаря  Совета старшеклассников школы.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ind w:firstLine="708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5. Деятельностью </w:t>
      </w:r>
      <w:bookmarkStart w:id="0" w:name="OLE_LINK2"/>
      <w:bookmarkStart w:id="1" w:name="OLE_LINK1"/>
      <w:bookmarkEnd w:id="0"/>
      <w:r w:rsidRPr="00B63F5F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"http://74333s003.edusite.ru/DswMedia/dswmedia" \t "_blank" </w:instrText>
      </w:r>
      <w:r w:rsidRPr="008E39B0">
        <w:rPr>
          <w:rFonts w:ascii="Times New Roman" w:hAnsi="Times New Roman" w:cs="Times New Roman"/>
          <w:sz w:val="28"/>
          <w:szCs w:val="28"/>
          <w:lang w:eastAsia="ru-RU"/>
        </w:rPr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Совета старшеклассников школы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bookmarkEnd w:id="1"/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руководит л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идер школы  (председатель  Совета старшеклассников школы), который избирается сроком на один учебный год не позднее 10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октября и 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имеет право из числа членов  Совета старшеклассников школы назначить до четырех  заместителей (по одному от каждой параллели 8-х, 9-х, 10-х и 11-х классов).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  Лидер школы отчитывается перед обучающимися и педагогами школы о работе школьного самоуправления  по окончанию учебного года на Общем собрании школы.</w:t>
      </w:r>
    </w:p>
    <w:p w:rsidR="00742529" w:rsidRPr="00B63F5F" w:rsidRDefault="00742529" w:rsidP="006E3252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B63F5F">
      <w:pPr>
        <w:shd w:val="clear" w:color="auto" w:fill="FFFFFF"/>
        <w:spacing w:before="30" w:after="0" w:line="240" w:lineRule="auto"/>
        <w:jc w:val="center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 Организация деятельности Совета старшеклассников 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4"/>
          <w:szCs w:val="4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 Совет старшеклассников входят представители, избранные в классных коллективах (8-11 классы).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Совет старшеклассников собирается на заседания по мере необходимости, но не реже 1 раза в месяц.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Решения Совета старшеклассников обязательны для всех классных коллективов.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Verdana" w:hAnsi="Verdana" w:cs="Verdana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Исполнительным и координирующим органом Совета старшеклассников является Совет учащихся, во главе которого стоит председатель (представитель администрации школы). Совет учащихся состоит из учащихся 5 – 11 классов (по  1 делегату от классных коллективов), в качестве представителя в Совете учащихся от каждого класса выступает староста, заседания проходят 1 раз в четверть (может проводиться в расширенном составе).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        </w:t>
      </w:r>
      <w:r w:rsidRPr="00B63F5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Совет учащихся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–</w:t>
      </w:r>
    </w:p>
    <w:p w:rsidR="00742529" w:rsidRPr="00B63F5F" w:rsidRDefault="00742529" w:rsidP="006320D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Координирует деятельность всех органов и объединений учащихся школы;</w:t>
      </w:r>
    </w:p>
    <w:p w:rsidR="00742529" w:rsidRPr="00B63F5F" w:rsidRDefault="00742529" w:rsidP="006320D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Следит за осуществлением гарантий, обеспечивающих реализацию учащимися прав и обязанностей;</w:t>
      </w:r>
    </w:p>
    <w:p w:rsidR="00742529" w:rsidRPr="00B63F5F" w:rsidRDefault="00742529" w:rsidP="006320D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работу с активом учащихся;</w:t>
      </w:r>
    </w:p>
    <w:p w:rsidR="00742529" w:rsidRPr="00B63F5F" w:rsidRDefault="00742529" w:rsidP="006320D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дежурство учащихся по школе;</w:t>
      </w:r>
    </w:p>
    <w:p w:rsidR="00742529" w:rsidRPr="00B63F5F" w:rsidRDefault="00742529" w:rsidP="006320D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Проводит внеочередные заседания по мере необходимости;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4"/>
          <w:szCs w:val="4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Членами Совета учащихся формируются творческие центры для выполнения целей и задач Совета старшеклассников: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72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          -     центр «Старост»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центр «Учебный» 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центр  «Культмассовый» 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центр «Спортивный» 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центр «Правопорядка» 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центр «Пресс-центр» </w:t>
      </w:r>
    </w:p>
    <w:p w:rsidR="00742529" w:rsidRPr="00B63F5F" w:rsidRDefault="00742529" w:rsidP="006E3252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    центр «Трудовой»</w:t>
      </w:r>
    </w:p>
    <w:p w:rsidR="00742529" w:rsidRPr="00B63F5F" w:rsidRDefault="00742529" w:rsidP="00B63F5F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     центр «Милосердия» </w:t>
      </w:r>
    </w:p>
    <w:p w:rsidR="00742529" w:rsidRPr="00B63F5F" w:rsidRDefault="00742529" w:rsidP="00D20B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Руководители секторов – это актив класса, возглавляет актив класса – староста.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Совет старшеклассников заслушивает отчеты Совета учащихся, а также отчеты классных коллективов о проделанной работе.</w:t>
      </w:r>
    </w:p>
    <w:p w:rsidR="00742529" w:rsidRPr="00B63F5F" w:rsidRDefault="00742529" w:rsidP="00B63F5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Заседание Совета старшеклассников оформляется протоколом.</w:t>
      </w:r>
    </w:p>
    <w:p w:rsidR="00742529" w:rsidRPr="00B63F5F" w:rsidRDefault="00742529" w:rsidP="00B63F5F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Организация деятельности Совета учащихся 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Принципы деятельности Совета учащихся:</w:t>
      </w:r>
    </w:p>
    <w:p w:rsidR="00742529" w:rsidRPr="00B63F5F" w:rsidRDefault="00742529" w:rsidP="00D20B7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Право на собственное мнение, на его ценность.</w:t>
      </w:r>
    </w:p>
    <w:p w:rsidR="00742529" w:rsidRPr="00B63F5F" w:rsidRDefault="00742529" w:rsidP="00D20B7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Конструктивность предложений, соблюдение принципов морали и нравственности.</w:t>
      </w:r>
    </w:p>
    <w:p w:rsidR="00742529" w:rsidRPr="00B63F5F" w:rsidRDefault="00742529" w:rsidP="00D20B7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Систематичность деятельности.</w:t>
      </w:r>
    </w:p>
    <w:p w:rsidR="00742529" w:rsidRPr="00B63F5F" w:rsidRDefault="00742529" w:rsidP="00D20B7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Интеграция в систему воспитательной работы школы.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Функции Председателя  Совета учащихся:</w:t>
      </w:r>
    </w:p>
    <w:p w:rsidR="00742529" w:rsidRPr="00B63F5F" w:rsidRDefault="00742529" w:rsidP="006E325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согласованность действий всех органов ученического самоуправления;</w:t>
      </w:r>
    </w:p>
    <w:p w:rsidR="00742529" w:rsidRPr="00B63F5F" w:rsidRDefault="00742529" w:rsidP="006E325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Следит за соблюдением общих установок и правил всеми участниками образовательного процесса;</w:t>
      </w:r>
    </w:p>
    <w:p w:rsidR="00742529" w:rsidRPr="00B63F5F" w:rsidRDefault="00742529" w:rsidP="006E325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Координирует деятельность секторов.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0"/>
          <w:szCs w:val="20"/>
          <w:lang w:eastAsia="ru-RU"/>
        </w:rPr>
        <w:t>             </w:t>
      </w:r>
      <w:r w:rsidRPr="00B63F5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Функции руководителей секторов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2529" w:rsidRPr="00B63F5F" w:rsidRDefault="00742529" w:rsidP="0031656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связь с администрацией школы (администрация школы проводит заседания с руководителями секторов 1 раз в четверть), педагогическим коллективом, классными коллективами;</w:t>
      </w:r>
    </w:p>
    <w:p w:rsidR="00742529" w:rsidRPr="00B63F5F" w:rsidRDefault="00742529" w:rsidP="0031656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обсуждение проблем образовательного процесса;</w:t>
      </w:r>
    </w:p>
    <w:p w:rsidR="00742529" w:rsidRPr="00B63F5F" w:rsidRDefault="00742529" w:rsidP="0031656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разработка и реализация программ, связанных с расширением пространства реализации педагогической и ученической инициативы;</w:t>
      </w:r>
    </w:p>
    <w:p w:rsidR="00742529" w:rsidRPr="00B63F5F" w:rsidRDefault="00742529" w:rsidP="0031656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создание и контроль деятельности службы по соблюдению санитарного состояния школы, разрешение ситуаций нарушения дисциплины учащимися школы;</w:t>
      </w:r>
    </w:p>
    <w:p w:rsidR="00742529" w:rsidRPr="00B63F5F" w:rsidRDefault="00742529" w:rsidP="0031656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организация мероприятий;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создание информационного пространства школы;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профориентационная деятельность;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организация взаимодействия с выпускниками школы;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распределяет поручения между членами коллектива;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коллективное планирование;</w:t>
      </w:r>
    </w:p>
    <w:p w:rsidR="00742529" w:rsidRPr="00B63F5F" w:rsidRDefault="00742529" w:rsidP="0031656D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обсуждает оперативные дела.</w:t>
      </w:r>
    </w:p>
    <w:p w:rsidR="00742529" w:rsidRPr="00B63F5F" w:rsidRDefault="00742529" w:rsidP="00B63F5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0"/>
          <w:szCs w:val="20"/>
          <w:lang w:eastAsia="ru-RU"/>
        </w:rPr>
        <w:t> </w:t>
      </w:r>
    </w:p>
    <w:p w:rsidR="00742529" w:rsidRPr="00B63F5F" w:rsidRDefault="00742529" w:rsidP="00B63F5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Функции рабочих центров (секторов) Совета старшеклассников</w:t>
      </w:r>
    </w:p>
    <w:p w:rsidR="00742529" w:rsidRPr="00B63F5F" w:rsidRDefault="00742529" w:rsidP="006D0D3A">
      <w:pPr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B63F5F">
        <w:rPr>
          <w:rFonts w:ascii="Times New Roman" w:hAnsi="Times New Roman" w:cs="Times New Roman"/>
          <w:b/>
          <w:bCs/>
          <w:sz w:val="28"/>
          <w:szCs w:val="28"/>
        </w:rPr>
        <w:t>Центр старост»</w:t>
      </w:r>
    </w:p>
    <w:p w:rsidR="00742529" w:rsidRPr="00B63F5F" w:rsidRDefault="00742529" w:rsidP="006D0D3A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(Координатор «Центра старост» - зам. директора по ВР)</w:t>
      </w:r>
    </w:p>
    <w:p w:rsidR="00742529" w:rsidRPr="00B63F5F" w:rsidRDefault="00742529" w:rsidP="006D0D3A">
      <w:pPr>
        <w:pStyle w:val="ListParagraph"/>
        <w:numPr>
          <w:ilvl w:val="0"/>
          <w:numId w:val="16"/>
        </w:numPr>
        <w:ind w:hanging="153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Решение актуальных проблем</w:t>
      </w:r>
    </w:p>
    <w:p w:rsidR="00742529" w:rsidRPr="00B63F5F" w:rsidRDefault="00742529" w:rsidP="006D0D3A">
      <w:pPr>
        <w:pStyle w:val="ListParagraph"/>
        <w:numPr>
          <w:ilvl w:val="0"/>
          <w:numId w:val="16"/>
        </w:numPr>
        <w:shd w:val="clear" w:color="auto" w:fill="FFFFFF"/>
        <w:spacing w:before="30" w:after="0" w:line="240" w:lineRule="auto"/>
        <w:ind w:hanging="153"/>
        <w:rPr>
          <w:rFonts w:ascii="Times New Roman" w:hAnsi="Times New Roman" w:cs="Times New Roman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</w:rPr>
        <w:t>Проведение планерок, классных собраний</w:t>
      </w:r>
    </w:p>
    <w:p w:rsidR="00742529" w:rsidRPr="00B63F5F" w:rsidRDefault="00742529" w:rsidP="006D0D3A">
      <w:pPr>
        <w:pStyle w:val="ListParagraph"/>
        <w:numPr>
          <w:ilvl w:val="0"/>
          <w:numId w:val="16"/>
        </w:numPr>
        <w:shd w:val="clear" w:color="auto" w:fill="FFFFFF"/>
        <w:spacing w:before="30" w:after="0" w:line="240" w:lineRule="auto"/>
        <w:ind w:hanging="153"/>
        <w:rPr>
          <w:rFonts w:ascii="Times New Roman" w:hAnsi="Times New Roman" w:cs="Times New Roman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</w:rPr>
        <w:t>Проведение конкурса «Класс года»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«Учебный центр»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(Координатор центра – зам. директора по УВР)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Организация и проведение: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ежегодного школьного конкурса «Ученик года»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предметных недель и декад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акций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круглых столов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устных журналов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конкурсов знатоков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интеллектуальных игр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и проводит ежегодный День самоуправления в школе.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Оказывает помощь слабоуспевающим обучающимся в ликвидации пробелов знаний.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Способствует вовлечению обучающихся школы в работу предметных кружков.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«Культмассовый центр»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(Координатор центра – педагог-организатор)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и проводит: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праздничные концерты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творческие конкурсы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творческие встречи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КВН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тематические  вечера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дискотеки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выставки работ обучающихся.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участие обучающихся школы в городских, межмуниципальных, краевых конкурсах.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Способствует вовлечению обучающихся в кружки, творческие коллективы.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«Спортивный центр»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(Координатор центра – учитель физкультуры)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35" w:hanging="37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и проводит совместно с учителями физической культуры спортивные праздники, соревнования, Дни здоровья.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35" w:hanging="37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Оказывает помощь учителям физической культуры в подготовке команд школы для участия в спортивных соревнованиях.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35" w:hanging="37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условия для двигательной активности обучающихся на переменах (организация деятельности младших школьников).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35" w:hanging="37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Способствует вовлечению обучающихся в спортивные секции.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42529" w:rsidRPr="00B63F5F" w:rsidRDefault="00742529" w:rsidP="0031656D">
      <w:pPr>
        <w:shd w:val="clear" w:color="auto" w:fill="FFFFFF"/>
        <w:spacing w:before="30"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«Пресс-центр»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 xml:space="preserve"> (Координатор «Пресс-центра» – педагог-организатор)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работу стенной печати в школе: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выпуск стенгазет о текущей жизни школы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выпуск праздничных стенгазет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выпуск стенгазет по профилактике правонарушений, пропаганде здорового образа жизни, а также по профилактике детского дорожно-транспортного травматизма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и проводит конкурсы стенгазет по различным направлениям.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художественное оформление проводимых в школе массовых мероприятий.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Организует сбор информации о жизни школы для дальнейшего освещения в прессе.</w:t>
      </w:r>
    </w:p>
    <w:p w:rsidR="00742529" w:rsidRPr="00B63F5F" w:rsidRDefault="00742529" w:rsidP="00C46B38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B63F5F">
        <w:rPr>
          <w:rFonts w:ascii="Times New Roman" w:hAnsi="Times New Roman" w:cs="Times New Roman"/>
          <w:sz w:val="14"/>
          <w:szCs w:val="14"/>
          <w:lang w:eastAsia="ru-RU"/>
        </w:rPr>
        <w:t>     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Обеспечивает освещение в средствах массовой информации событий школьной жизни.</w:t>
      </w:r>
      <w:r w:rsidRPr="00B63F5F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742529" w:rsidRPr="00B63F5F" w:rsidRDefault="00742529" w:rsidP="003165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</w:rPr>
        <w:t>Трудовой центр</w:t>
      </w:r>
    </w:p>
    <w:p w:rsidR="00742529" w:rsidRPr="00B63F5F" w:rsidRDefault="00742529" w:rsidP="00316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 xml:space="preserve"> (Координатор «Трудового центра» - учителя технологии)</w:t>
      </w:r>
    </w:p>
    <w:p w:rsidR="00742529" w:rsidRPr="00B63F5F" w:rsidRDefault="00742529" w:rsidP="0031656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Организация трудовых десантов</w:t>
      </w:r>
    </w:p>
    <w:p w:rsidR="00742529" w:rsidRPr="00B63F5F" w:rsidRDefault="00742529" w:rsidP="0031656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Проведение акций «Чистый кабинет»</w:t>
      </w:r>
    </w:p>
    <w:p w:rsidR="00742529" w:rsidRPr="00B63F5F" w:rsidRDefault="00742529" w:rsidP="0031656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«Зеленый кабинет»</w:t>
      </w:r>
    </w:p>
    <w:p w:rsidR="00742529" w:rsidRPr="00B63F5F" w:rsidRDefault="00742529" w:rsidP="00B63F5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«Чистая пришкольная территория»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529" w:rsidRPr="00B63F5F" w:rsidRDefault="00742529" w:rsidP="003165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</w:rPr>
        <w:t>Центр правопорядка</w:t>
      </w:r>
    </w:p>
    <w:p w:rsidR="00742529" w:rsidRPr="00B63F5F" w:rsidRDefault="00742529" w:rsidP="00316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(Координатор «Центра правопорядка» - социальный педагог)</w:t>
      </w:r>
    </w:p>
    <w:p w:rsidR="00742529" w:rsidRPr="00B63F5F" w:rsidRDefault="00742529" w:rsidP="006D0D3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Соблюдение устава школы</w:t>
      </w:r>
    </w:p>
    <w:p w:rsidR="00742529" w:rsidRPr="00B63F5F" w:rsidRDefault="00742529" w:rsidP="006D0D3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Дисциплина на переменах, вечерах, дискотеках</w:t>
      </w:r>
    </w:p>
    <w:p w:rsidR="00742529" w:rsidRPr="00B63F5F" w:rsidRDefault="00742529" w:rsidP="006D0D3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Пропаганда и ведение ЗОЖ</w:t>
      </w:r>
    </w:p>
    <w:p w:rsidR="00742529" w:rsidRPr="00B63F5F" w:rsidRDefault="00742529" w:rsidP="006D0D3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Контроль за  дежурством по школе, организацией игр на переменах</w:t>
      </w:r>
    </w:p>
    <w:p w:rsidR="00742529" w:rsidRPr="00B63F5F" w:rsidRDefault="00742529" w:rsidP="006D0D3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Проведение рейдов «Вторая обувь»</w:t>
      </w:r>
    </w:p>
    <w:p w:rsidR="00742529" w:rsidRPr="00B63F5F" w:rsidRDefault="00742529" w:rsidP="00B63F5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Рейды по внешнему виду</w:t>
      </w:r>
    </w:p>
    <w:p w:rsidR="00742529" w:rsidRPr="00B63F5F" w:rsidRDefault="00742529" w:rsidP="006D0D3A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</w:rPr>
        <w:t>Центр милосердия</w:t>
      </w:r>
    </w:p>
    <w:p w:rsidR="00742529" w:rsidRPr="00B63F5F" w:rsidRDefault="00742529" w:rsidP="006D0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(Координатор «Центра милосердия» - руководитель музея «Истории школы»)</w:t>
      </w:r>
    </w:p>
    <w:p w:rsidR="00742529" w:rsidRPr="00B63F5F" w:rsidRDefault="00742529" w:rsidP="006D0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529" w:rsidRPr="00B63F5F" w:rsidRDefault="00742529" w:rsidP="006D0D3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Проведение акций «Праздничная открытка»</w:t>
      </w:r>
    </w:p>
    <w:p w:rsidR="00742529" w:rsidRPr="00B63F5F" w:rsidRDefault="00742529" w:rsidP="006D0D3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«Открытое сердце»</w:t>
      </w:r>
    </w:p>
    <w:p w:rsidR="00742529" w:rsidRPr="00B63F5F" w:rsidRDefault="00742529" w:rsidP="006D0D3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«Юный тимуровец»</w:t>
      </w:r>
    </w:p>
    <w:p w:rsidR="00742529" w:rsidRPr="00B63F5F" w:rsidRDefault="00742529" w:rsidP="006D0D3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F5F">
        <w:rPr>
          <w:rFonts w:ascii="Times New Roman" w:hAnsi="Times New Roman" w:cs="Times New Roman"/>
          <w:sz w:val="28"/>
          <w:szCs w:val="28"/>
        </w:rPr>
        <w:t>Работа с ветеранами ВОВ, труда, ветеранами педагогического труда</w:t>
      </w:r>
    </w:p>
    <w:p w:rsidR="00742529" w:rsidRPr="00B63F5F" w:rsidRDefault="00742529" w:rsidP="00D20B75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42529" w:rsidRPr="00B63F5F" w:rsidRDefault="00742529" w:rsidP="00D20B75">
      <w:pPr>
        <w:shd w:val="clear" w:color="auto" w:fill="FFFFFF"/>
        <w:spacing w:after="0" w:line="240" w:lineRule="auto"/>
        <w:ind w:left="100" w:right="100" w:firstLine="30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Права органов школьного ученического самоуправления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00" w:right="100" w:firstLine="30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Органы школьного ученического самоуправления имеют право: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Проводить на территории школы собрания, в том числе закрытые, и иные мероприятия не реже 1 раза в две недели;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Размещать на территории школы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Направлять в администрацию школы письменные запросы, предложения и получать на них официальные ответы;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Получать от администрации школы информацию по вопросам жизни школы;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Представлять интересы учеников в администрации школы, на педагогических советах, собраниях, посвященных решению вопросов жизни школы;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Проводить встречи с представителями администрации школы не реже 1 раза в месяц;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Проводить среди учащихся опросы и референдумы;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Пользоваться организационной поддержкой должностных лиц школы, отвечающих за воспитательную работу, при подготовке и проведении общешкольных мероприятий;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Вносить в администрацию школы предложения по совершенствованию учебно-воспитательного процесса школы;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Вносить в администрацию школы предложения о поощрении и наказании учащихся, а при рассмотрении администрацией школы вопросов о дисциплинарном воздействии по отношению к учащимся давать заключение о целесообразности его применения;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Участвовать в разрешении конфликтных вопросов между участниками образовательных отношений</w:t>
      </w:r>
    </w:p>
    <w:p w:rsidR="00742529" w:rsidRPr="00B63F5F" w:rsidRDefault="00742529" w:rsidP="00C1242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Вносить предложения в план воспитательной работы школы;</w:t>
      </w:r>
    </w:p>
    <w:p w:rsidR="00742529" w:rsidRPr="00B63F5F" w:rsidRDefault="00742529" w:rsidP="00B63F5F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Представлять интересы учащихся в органах и организациях вне школы;</w:t>
      </w:r>
    </w:p>
    <w:p w:rsidR="00742529" w:rsidRPr="00B63F5F" w:rsidRDefault="00742529" w:rsidP="00B63F5F">
      <w:pPr>
        <w:pStyle w:val="NormalWeb"/>
        <w:shd w:val="clear" w:color="auto" w:fill="FFFFFF"/>
        <w:spacing w:before="0" w:beforeAutospacing="0" w:after="0" w:afterAutospacing="0" w:line="223" w:lineRule="atLeast"/>
        <w:textAlignment w:val="baseline"/>
        <w:rPr>
          <w:sz w:val="28"/>
          <w:szCs w:val="28"/>
        </w:rPr>
      </w:pPr>
      <w:r w:rsidRPr="00B63F5F">
        <w:rPr>
          <w:sz w:val="56"/>
          <w:szCs w:val="56"/>
        </w:rPr>
        <w:t> </w:t>
      </w:r>
      <w:r w:rsidRPr="00B63F5F">
        <w:rPr>
          <w:rStyle w:val="apple-converted-space"/>
          <w:sz w:val="28"/>
          <w:szCs w:val="28"/>
        </w:rPr>
        <w:t> </w:t>
      </w:r>
      <w:r w:rsidRPr="00B63F5F">
        <w:rPr>
          <w:b/>
          <w:bCs/>
          <w:sz w:val="28"/>
          <w:szCs w:val="28"/>
          <w:bdr w:val="none" w:sz="0" w:space="0" w:color="auto" w:frame="1"/>
        </w:rPr>
        <w:t>7. Делопроизводство органов самоуправления</w:t>
      </w:r>
    </w:p>
    <w:p w:rsidR="00742529" w:rsidRPr="00B63F5F" w:rsidRDefault="00742529" w:rsidP="00B03FD6">
      <w:pPr>
        <w:pStyle w:val="NormalWeb"/>
        <w:shd w:val="clear" w:color="auto" w:fill="FFFFFF"/>
        <w:spacing w:before="0" w:beforeAutospacing="0" w:after="101" w:afterAutospacing="0" w:line="223" w:lineRule="atLeast"/>
        <w:textAlignment w:val="baseline"/>
        <w:rPr>
          <w:sz w:val="28"/>
          <w:szCs w:val="28"/>
        </w:rPr>
      </w:pPr>
      <w:r w:rsidRPr="00B63F5F">
        <w:rPr>
          <w:sz w:val="28"/>
          <w:szCs w:val="28"/>
        </w:rPr>
        <w:t>  7.1 Органы самоуправления ведут необходимую документацию: протоколы заседаний, планы, заявления, письма, анализы, отчеты.</w:t>
      </w:r>
    </w:p>
    <w:p w:rsidR="00742529" w:rsidRPr="00B63F5F" w:rsidRDefault="00742529" w:rsidP="00B63F5F">
      <w:pPr>
        <w:pStyle w:val="NormalWeb"/>
        <w:shd w:val="clear" w:color="auto" w:fill="FFFFFF"/>
        <w:spacing w:before="0" w:beforeAutospacing="0" w:after="101" w:afterAutospacing="0" w:line="223" w:lineRule="atLeast"/>
        <w:textAlignment w:val="baseline"/>
        <w:rPr>
          <w:sz w:val="28"/>
          <w:szCs w:val="28"/>
        </w:rPr>
      </w:pPr>
      <w:r w:rsidRPr="00B63F5F">
        <w:rPr>
          <w:sz w:val="28"/>
          <w:szCs w:val="28"/>
        </w:rPr>
        <w:t>  7.2 Порядок планирования устанавливается на весь учебный год, исходя из плана воспитательной работы школы.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00" w:right="100" w:firstLine="300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8.</w:t>
      </w: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Pr="00B63F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Заключительные положения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00" w:right="100" w:firstLine="3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8.1. Настоящее положение вступает в силу с момента утверждения;</w:t>
      </w:r>
    </w:p>
    <w:p w:rsidR="00742529" w:rsidRPr="00B63F5F" w:rsidRDefault="00742529" w:rsidP="00D20B75">
      <w:pPr>
        <w:shd w:val="clear" w:color="auto" w:fill="FFFFFF"/>
        <w:spacing w:after="0" w:line="240" w:lineRule="auto"/>
        <w:ind w:left="100" w:right="100" w:firstLine="30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8.2. Изменения в настоящее положение вносятся Советом старшеклассников по предложению Совета учащихся.</w:t>
      </w:r>
    </w:p>
    <w:p w:rsidR="00742529" w:rsidRPr="00B63F5F" w:rsidRDefault="00742529" w:rsidP="00D20B75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3F5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sectPr w:rsidR="00742529" w:rsidRPr="00B63F5F" w:rsidSect="00600F5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7315F"/>
    <w:multiLevelType w:val="hybridMultilevel"/>
    <w:tmpl w:val="6E227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7A71FD0"/>
    <w:multiLevelType w:val="hybridMultilevel"/>
    <w:tmpl w:val="B3C6207A"/>
    <w:lvl w:ilvl="0" w:tplc="430C6E92">
      <w:start w:val="1"/>
      <w:numFmt w:val="bullet"/>
      <w:lvlText w:val=""/>
      <w:lvlJc w:val="left"/>
      <w:pPr>
        <w:ind w:left="11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0" w:hanging="360"/>
      </w:pPr>
      <w:rPr>
        <w:rFonts w:ascii="Wingdings" w:hAnsi="Wingdings" w:cs="Wingdings" w:hint="default"/>
      </w:rPr>
    </w:lvl>
  </w:abstractNum>
  <w:abstractNum w:abstractNumId="2">
    <w:nsid w:val="1A1A0F50"/>
    <w:multiLevelType w:val="hybridMultilevel"/>
    <w:tmpl w:val="53705164"/>
    <w:lvl w:ilvl="0" w:tplc="1AFEF2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72A03"/>
    <w:multiLevelType w:val="hybridMultilevel"/>
    <w:tmpl w:val="5512EA2C"/>
    <w:lvl w:ilvl="0" w:tplc="1AFEF2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F2BDF"/>
    <w:multiLevelType w:val="multilevel"/>
    <w:tmpl w:val="816C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20EE7DBD"/>
    <w:multiLevelType w:val="hybridMultilevel"/>
    <w:tmpl w:val="FD52C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63C0F1E"/>
    <w:multiLevelType w:val="hybridMultilevel"/>
    <w:tmpl w:val="39AA8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9FB5007"/>
    <w:multiLevelType w:val="hybridMultilevel"/>
    <w:tmpl w:val="B1E2C0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A8C6C0C"/>
    <w:multiLevelType w:val="hybridMultilevel"/>
    <w:tmpl w:val="B204E872"/>
    <w:lvl w:ilvl="0" w:tplc="1AFEF2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47F64"/>
    <w:multiLevelType w:val="hybridMultilevel"/>
    <w:tmpl w:val="CBB4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B36D11"/>
    <w:multiLevelType w:val="hybridMultilevel"/>
    <w:tmpl w:val="F87A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0D22F42"/>
    <w:multiLevelType w:val="hybridMultilevel"/>
    <w:tmpl w:val="08CCF2FA"/>
    <w:lvl w:ilvl="0" w:tplc="E78EE0F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607768"/>
    <w:multiLevelType w:val="hybridMultilevel"/>
    <w:tmpl w:val="00A86EF0"/>
    <w:lvl w:ilvl="0" w:tplc="527004B6">
      <w:numFmt w:val="bullet"/>
      <w:lvlText w:val="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3">
    <w:nsid w:val="531E6761"/>
    <w:multiLevelType w:val="hybridMultilevel"/>
    <w:tmpl w:val="8342E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0031"/>
    <w:multiLevelType w:val="hybridMultilevel"/>
    <w:tmpl w:val="F78A3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C087067"/>
    <w:multiLevelType w:val="hybridMultilevel"/>
    <w:tmpl w:val="F3186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FE5AB1"/>
    <w:multiLevelType w:val="hybridMultilevel"/>
    <w:tmpl w:val="1204A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1AC4927"/>
    <w:multiLevelType w:val="hybridMultilevel"/>
    <w:tmpl w:val="2F88F41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8">
    <w:nsid w:val="6C8F0900"/>
    <w:multiLevelType w:val="hybridMultilevel"/>
    <w:tmpl w:val="A4002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821AB1"/>
    <w:multiLevelType w:val="hybridMultilevel"/>
    <w:tmpl w:val="8FF2D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7037FE5"/>
    <w:multiLevelType w:val="hybridMultilevel"/>
    <w:tmpl w:val="97FC0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B11BFF"/>
    <w:multiLevelType w:val="hybridMultilevel"/>
    <w:tmpl w:val="61D803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>
    <w:nsid w:val="7BF360B9"/>
    <w:multiLevelType w:val="hybridMultilevel"/>
    <w:tmpl w:val="BE4A8C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7D586EF0"/>
    <w:multiLevelType w:val="hybridMultilevel"/>
    <w:tmpl w:val="9500B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17"/>
  </w:num>
  <w:num w:numId="5">
    <w:abstractNumId w:val="21"/>
  </w:num>
  <w:num w:numId="6">
    <w:abstractNumId w:val="22"/>
  </w:num>
  <w:num w:numId="7">
    <w:abstractNumId w:val="23"/>
  </w:num>
  <w:num w:numId="8">
    <w:abstractNumId w:val="0"/>
  </w:num>
  <w:num w:numId="9">
    <w:abstractNumId w:val="13"/>
  </w:num>
  <w:num w:numId="10">
    <w:abstractNumId w:val="5"/>
  </w:num>
  <w:num w:numId="11">
    <w:abstractNumId w:val="3"/>
  </w:num>
  <w:num w:numId="12">
    <w:abstractNumId w:val="19"/>
  </w:num>
  <w:num w:numId="13">
    <w:abstractNumId w:val="8"/>
  </w:num>
  <w:num w:numId="14">
    <w:abstractNumId w:val="18"/>
  </w:num>
  <w:num w:numId="15">
    <w:abstractNumId w:val="2"/>
  </w:num>
  <w:num w:numId="16">
    <w:abstractNumId w:val="11"/>
  </w:num>
  <w:num w:numId="17">
    <w:abstractNumId w:val="1"/>
  </w:num>
  <w:num w:numId="18">
    <w:abstractNumId w:val="14"/>
  </w:num>
  <w:num w:numId="19">
    <w:abstractNumId w:val="16"/>
  </w:num>
  <w:num w:numId="20">
    <w:abstractNumId w:val="15"/>
  </w:num>
  <w:num w:numId="21">
    <w:abstractNumId w:val="6"/>
  </w:num>
  <w:num w:numId="22">
    <w:abstractNumId w:val="10"/>
  </w:num>
  <w:num w:numId="23">
    <w:abstractNumId w:val="20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0B75"/>
    <w:rsid w:val="00032436"/>
    <w:rsid w:val="000A5B21"/>
    <w:rsid w:val="0017151C"/>
    <w:rsid w:val="00182470"/>
    <w:rsid w:val="00277CC6"/>
    <w:rsid w:val="002E6924"/>
    <w:rsid w:val="0031656D"/>
    <w:rsid w:val="003217F5"/>
    <w:rsid w:val="00423561"/>
    <w:rsid w:val="00600F5D"/>
    <w:rsid w:val="006320D6"/>
    <w:rsid w:val="006D0D3A"/>
    <w:rsid w:val="006E3252"/>
    <w:rsid w:val="00742529"/>
    <w:rsid w:val="008160FE"/>
    <w:rsid w:val="008E39B0"/>
    <w:rsid w:val="009679EF"/>
    <w:rsid w:val="00B03FD6"/>
    <w:rsid w:val="00B63F5F"/>
    <w:rsid w:val="00C12421"/>
    <w:rsid w:val="00C46B38"/>
    <w:rsid w:val="00D20B75"/>
    <w:rsid w:val="00DF2A68"/>
    <w:rsid w:val="00E0240B"/>
    <w:rsid w:val="00E077E7"/>
    <w:rsid w:val="00E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F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320D6"/>
    <w:pPr>
      <w:ind w:left="720"/>
    </w:pPr>
  </w:style>
  <w:style w:type="paragraph" w:styleId="NormalWeb">
    <w:name w:val="Normal (Web)"/>
    <w:basedOn w:val="Normal"/>
    <w:uiPriority w:val="99"/>
    <w:rsid w:val="00B0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03FD6"/>
  </w:style>
  <w:style w:type="paragraph" w:styleId="NoSpacing">
    <w:name w:val="No Spacing"/>
    <w:uiPriority w:val="99"/>
    <w:qFormat/>
    <w:rsid w:val="00423561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0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0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193</TotalTime>
  <Pages>8</Pages>
  <Words>2095</Words>
  <Characters>11945</Characters>
  <Application>Microsoft Office Outlook</Application>
  <DocSecurity>0</DocSecurity>
  <Lines>0</Lines>
  <Paragraphs>0</Paragraphs>
  <ScaleCrop>false</ScaleCrop>
  <Company>school8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kab12</cp:lastModifiedBy>
  <cp:revision>10</cp:revision>
  <cp:lastPrinted>2014-12-12T08:40:00Z</cp:lastPrinted>
  <dcterms:created xsi:type="dcterms:W3CDTF">2014-12-08T04:40:00Z</dcterms:created>
  <dcterms:modified xsi:type="dcterms:W3CDTF">2015-01-15T09:03:00Z</dcterms:modified>
</cp:coreProperties>
</file>